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B10" w:rsidRPr="009C3193" w:rsidRDefault="00E17B10" w:rsidP="007D4A10">
      <w:pPr>
        <w:pStyle w:val="Header"/>
        <w:rPr>
          <w:sz w:val="24"/>
          <w:szCs w:val="24"/>
        </w:rPr>
      </w:pPr>
      <w:r w:rsidRPr="007D4A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0D0832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53.25pt">
            <v:imagedata r:id="rId7" o:title=""/>
          </v:shape>
        </w:pict>
      </w:r>
      <w:r>
        <w:rPr>
          <w:sz w:val="24"/>
          <w:szCs w:val="24"/>
        </w:rPr>
        <w:t xml:space="preserve">   </w:t>
      </w:r>
      <w:r w:rsidRPr="00BE20A6">
        <w:rPr>
          <w:sz w:val="24"/>
          <w:szCs w:val="24"/>
        </w:rPr>
        <w:pict>
          <v:shape id="_x0000_i1026" type="#_x0000_t75" style="width:207.75pt;height:54pt">
            <v:imagedata r:id="rId8" o:title=""/>
          </v:shape>
        </w:pict>
      </w:r>
      <w:r>
        <w:rPr>
          <w:sz w:val="24"/>
          <w:szCs w:val="24"/>
        </w:rPr>
        <w:t xml:space="preserve">                                                          </w:t>
      </w:r>
    </w:p>
    <w:p w:rsidR="00E17B10" w:rsidRDefault="00E17B10" w:rsidP="007D4A10">
      <w:pPr>
        <w:pStyle w:val="Header"/>
        <w:rPr>
          <w:sz w:val="24"/>
          <w:szCs w:val="24"/>
        </w:rPr>
      </w:pPr>
    </w:p>
    <w:p w:rsidR="00E17B10" w:rsidRDefault="00E17B10" w:rsidP="007D4A10">
      <w:pPr>
        <w:pStyle w:val="Header"/>
        <w:rPr>
          <w:sz w:val="24"/>
          <w:szCs w:val="24"/>
        </w:rPr>
      </w:pPr>
    </w:p>
    <w:p w:rsidR="00E17B10" w:rsidRDefault="00E17B10" w:rsidP="007D4A10">
      <w:pPr>
        <w:pStyle w:val="Header"/>
        <w:rPr>
          <w:sz w:val="24"/>
          <w:szCs w:val="24"/>
        </w:rPr>
      </w:pPr>
    </w:p>
    <w:p w:rsidR="00E17B10" w:rsidRDefault="00E17B10" w:rsidP="007D4A10">
      <w:pPr>
        <w:pStyle w:val="Header"/>
        <w:rPr>
          <w:sz w:val="24"/>
          <w:szCs w:val="24"/>
        </w:rPr>
      </w:pPr>
    </w:p>
    <w:p w:rsidR="00E17B10" w:rsidRPr="000D0832" w:rsidRDefault="00E17B10" w:rsidP="000D0832">
      <w:pPr>
        <w:pStyle w:val="Header"/>
        <w:ind w:left="1080"/>
        <w:rPr>
          <w:sz w:val="24"/>
          <w:szCs w:val="24"/>
        </w:rPr>
      </w:pPr>
      <w:r w:rsidRPr="000D0832">
        <w:rPr>
          <w:sz w:val="24"/>
          <w:szCs w:val="24"/>
        </w:rPr>
        <w:pict>
          <v:shape id="_x0000_i1027" type="#_x0000_t75" style="width:376.5pt;height:211.5pt">
            <v:imagedata r:id="rId9" o:title=""/>
          </v:shape>
        </w:pict>
      </w:r>
    </w:p>
    <w:p w:rsidR="00E17B10" w:rsidRDefault="00E17B10" w:rsidP="007D4A10">
      <w:pPr>
        <w:pStyle w:val="Header"/>
        <w:rPr>
          <w:sz w:val="24"/>
          <w:szCs w:val="24"/>
        </w:rPr>
      </w:pPr>
    </w:p>
    <w:p w:rsidR="00E17B10" w:rsidRDefault="00E17B10" w:rsidP="007D4A10">
      <w:pPr>
        <w:pStyle w:val="Header"/>
        <w:rPr>
          <w:sz w:val="24"/>
          <w:szCs w:val="24"/>
        </w:rPr>
      </w:pPr>
    </w:p>
    <w:p w:rsidR="00E17B10" w:rsidRDefault="00E17B10" w:rsidP="007F2EA5">
      <w:pPr>
        <w:pStyle w:val="Header"/>
        <w:ind w:left="540"/>
        <w:jc w:val="center"/>
        <w:rPr>
          <w:sz w:val="24"/>
          <w:szCs w:val="24"/>
        </w:rPr>
      </w:pPr>
    </w:p>
    <w:p w:rsidR="00E17B10" w:rsidRPr="007D4A10" w:rsidRDefault="00E17B10" w:rsidP="007F2EA5">
      <w:pPr>
        <w:pStyle w:val="Header"/>
        <w:ind w:left="540"/>
        <w:jc w:val="center"/>
        <w:rPr>
          <w:sz w:val="24"/>
          <w:szCs w:val="24"/>
        </w:rPr>
      </w:pPr>
      <w:r>
        <w:rPr>
          <w:sz w:val="24"/>
          <w:szCs w:val="24"/>
        </w:rPr>
        <w:t>Les bénévoles de  PARTAGE et les adhérents du Cevied sur le Rhône, seront heureux d’accueillir les nouveaux parrains et sympathisants pour une</w:t>
      </w:r>
    </w:p>
    <w:p w:rsidR="00E17B10" w:rsidRPr="007D4A10" w:rsidRDefault="00E17B10" w:rsidP="007D4A10">
      <w:pPr>
        <w:pStyle w:val="Header"/>
        <w:rPr>
          <w:sz w:val="24"/>
          <w:szCs w:val="24"/>
        </w:rPr>
      </w:pPr>
      <w:r w:rsidRPr="007D4A10">
        <w:rPr>
          <w:sz w:val="24"/>
          <w:szCs w:val="24"/>
        </w:rPr>
        <w:t xml:space="preserve">                                                        </w:t>
      </w:r>
    </w:p>
    <w:p w:rsidR="00E17B10" w:rsidRDefault="00E17B10" w:rsidP="00D074F2">
      <w:pPr>
        <w:jc w:val="center"/>
      </w:pPr>
      <w:r>
        <w:rPr>
          <w:b/>
          <w:sz w:val="40"/>
          <w:szCs w:val="40"/>
        </w:rPr>
        <w:t>Soirée CANTINES du MONDE illustrée par le NEPAL</w:t>
      </w:r>
      <w:r w:rsidRPr="007D4A10">
        <w:rPr>
          <w:b/>
          <w:sz w:val="40"/>
          <w:szCs w:val="40"/>
        </w:rPr>
        <w:t> </w:t>
      </w:r>
    </w:p>
    <w:p w:rsidR="00E17B10" w:rsidRDefault="00E17B10" w:rsidP="00E47B7D">
      <w:pPr>
        <w:numPr>
          <w:ilvl w:val="0"/>
          <w:numId w:val="1"/>
        </w:numPr>
        <w:tabs>
          <w:tab w:val="clear" w:pos="1740"/>
          <w:tab w:val="num" w:pos="540"/>
        </w:tabs>
        <w:ind w:left="540" w:hanging="480"/>
        <w:rPr>
          <w:b/>
        </w:rPr>
      </w:pPr>
      <w:r>
        <w:rPr>
          <w:b/>
        </w:rPr>
        <w:t>Repas typique solidaire dans le cadre des CANTINES du monde</w:t>
      </w:r>
    </w:p>
    <w:p w:rsidR="00E17B10" w:rsidRDefault="00E17B10" w:rsidP="00E47B7D">
      <w:pPr>
        <w:numPr>
          <w:ilvl w:val="0"/>
          <w:numId w:val="1"/>
        </w:numPr>
        <w:tabs>
          <w:tab w:val="clear" w:pos="1740"/>
          <w:tab w:val="num" w:pos="540"/>
          <w:tab w:val="num" w:pos="1260"/>
        </w:tabs>
        <w:ind w:left="540" w:hanging="480"/>
        <w:rPr>
          <w:b/>
        </w:rPr>
      </w:pPr>
      <w:r>
        <w:rPr>
          <w:b/>
        </w:rPr>
        <w:t>Présentation du Népal par Flavie Lauvernier, chargée de programme à PARTAGE</w:t>
      </w:r>
    </w:p>
    <w:p w:rsidR="00E17B10" w:rsidRDefault="00E17B10" w:rsidP="00E47B7D">
      <w:pPr>
        <w:numPr>
          <w:ilvl w:val="0"/>
          <w:numId w:val="1"/>
        </w:numPr>
        <w:tabs>
          <w:tab w:val="clear" w:pos="1740"/>
          <w:tab w:val="num" w:pos="540"/>
          <w:tab w:val="num" w:pos="1260"/>
        </w:tabs>
        <w:ind w:left="540" w:hanging="480"/>
        <w:rPr>
          <w:b/>
        </w:rPr>
      </w:pPr>
      <w:r>
        <w:rPr>
          <w:b/>
        </w:rPr>
        <w:t>Présentation des projets pédagogiques des trois partenaires de Partage</w:t>
      </w:r>
    </w:p>
    <w:p w:rsidR="00E17B10" w:rsidRDefault="00E17B10" w:rsidP="00E47B7D">
      <w:pPr>
        <w:numPr>
          <w:ilvl w:val="0"/>
          <w:numId w:val="1"/>
        </w:numPr>
        <w:tabs>
          <w:tab w:val="clear" w:pos="1740"/>
          <w:tab w:val="num" w:pos="540"/>
          <w:tab w:val="num" w:pos="1260"/>
        </w:tabs>
        <w:ind w:left="540" w:hanging="480"/>
        <w:rPr>
          <w:b/>
        </w:rPr>
      </w:pPr>
      <w:r>
        <w:rPr>
          <w:b/>
        </w:rPr>
        <w:t>Tombola avec de nombreux lots à gagner</w:t>
      </w:r>
    </w:p>
    <w:p w:rsidR="00E17B10" w:rsidRDefault="00E17B10" w:rsidP="00D074F2">
      <w:pPr>
        <w:ind w:left="-180"/>
        <w:rPr>
          <w:b/>
        </w:rPr>
      </w:pPr>
    </w:p>
    <w:p w:rsidR="00E17B10" w:rsidRDefault="00E17B10" w:rsidP="00D074F2">
      <w:pPr>
        <w:ind w:left="-180"/>
        <w:rPr>
          <w:b/>
        </w:rPr>
      </w:pPr>
      <w:r>
        <w:rPr>
          <w:b/>
        </w:rPr>
        <w:t xml:space="preserve">                     </w:t>
      </w:r>
      <w:r w:rsidRPr="00C307BB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338.25pt;height:51.75pt" fillcolor="#3cf" strokecolor="#009" strokeweight="1pt">
            <v:shadow on="t" color="#009" offset="7pt,-7pt"/>
            <v:textpath style="font-family:&quot;Impact&quot;;v-text-spacing:52429f;v-text-kern:t" trim="t" fitpath="t" xscale="f" string="le  Samedi 30 Novembre 2018"/>
          </v:shape>
        </w:pict>
      </w:r>
    </w:p>
    <w:p w:rsidR="00E17B10" w:rsidRDefault="00E17B10" w:rsidP="00D074F2">
      <w:pPr>
        <w:ind w:left="-180"/>
        <w:rPr>
          <w:b/>
        </w:rPr>
      </w:pPr>
    </w:p>
    <w:p w:rsidR="00E17B10" w:rsidRDefault="00E17B10" w:rsidP="00730ABF">
      <w:pPr>
        <w:ind w:left="-180"/>
      </w:pPr>
      <w:r>
        <w:t xml:space="preserve">Salle RAVIER  de </w:t>
      </w:r>
      <w:r w:rsidRPr="00AC0CF4">
        <w:rPr>
          <w:u w:val="single"/>
        </w:rPr>
        <w:t>18 heures 30 à 22 heures</w:t>
      </w:r>
      <w:r>
        <w:t>,  7 Rue RAVIER 69007 LYON  métro : ligne B arrêt Jean Jaurès</w:t>
      </w:r>
    </w:p>
    <w:p w:rsidR="00E17B10" w:rsidRPr="00BE5627" w:rsidRDefault="00E17B10" w:rsidP="00730ABF">
      <w:pPr>
        <w:ind w:left="-180"/>
        <w:rPr>
          <w:b/>
          <w:sz w:val="24"/>
          <w:szCs w:val="24"/>
        </w:rPr>
      </w:pPr>
      <w:r w:rsidRPr="00BE5627">
        <w:rPr>
          <w:b/>
          <w:sz w:val="24"/>
          <w:szCs w:val="24"/>
        </w:rPr>
        <w:t>Participation :</w:t>
      </w:r>
      <w:r w:rsidRPr="00BE5627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20 € pour adultes, 15 €   pour étudiants et 10 € </w:t>
      </w:r>
      <w:r w:rsidRPr="00BE5627">
        <w:rPr>
          <w:b/>
          <w:sz w:val="24"/>
          <w:szCs w:val="24"/>
        </w:rPr>
        <w:t xml:space="preserve"> pour les moins de 15 ans</w:t>
      </w:r>
    </w:p>
    <w:p w:rsidR="00E17B10" w:rsidRDefault="00E17B10" w:rsidP="00BE5627">
      <w:pPr>
        <w:ind w:right="-108"/>
        <w:jc w:val="center"/>
      </w:pPr>
      <w:r>
        <w:t xml:space="preserve"> Bénéfices  de la soirée adressés à BIKALPA, partenaire au Népal</w:t>
      </w:r>
    </w:p>
    <w:p w:rsidR="00E17B10" w:rsidRDefault="00E17B10" w:rsidP="00BE5627">
      <w:pPr>
        <w:ind w:right="-108"/>
        <w:jc w:val="center"/>
      </w:pPr>
    </w:p>
    <w:p w:rsidR="00E17B10" w:rsidRPr="00F565B4" w:rsidRDefault="00E17B10" w:rsidP="00BE5627">
      <w:pPr>
        <w:ind w:right="-108"/>
        <w:jc w:val="center"/>
      </w:pPr>
    </w:p>
    <w:p w:rsidR="00E17B10" w:rsidRDefault="00E17B10" w:rsidP="00BE5627">
      <w:pPr>
        <w:ind w:right="-108"/>
        <w:jc w:val="center"/>
      </w:pPr>
    </w:p>
    <w:p w:rsidR="00E17B10" w:rsidRDefault="00E17B10">
      <w:r>
        <w:t xml:space="preserve">            </w:t>
      </w:r>
    </w:p>
    <w:p w:rsidR="00E17B10" w:rsidRDefault="00E17B10"/>
    <w:p w:rsidR="00E17B10" w:rsidRDefault="00E17B10">
      <w:r>
        <w:t xml:space="preserve">        --------------------------------------------------------------------------------------------------------------------------------</w:t>
      </w:r>
    </w:p>
    <w:p w:rsidR="00E17B10" w:rsidRPr="00F936CE" w:rsidRDefault="00E17B10">
      <w:pPr>
        <w:rPr>
          <w:b/>
          <w:sz w:val="28"/>
          <w:szCs w:val="28"/>
        </w:rPr>
      </w:pPr>
      <w:r w:rsidRPr="00DA3720">
        <w:rPr>
          <w:b/>
        </w:rPr>
        <w:t xml:space="preserve">      </w:t>
      </w:r>
      <w:r w:rsidRPr="00F936CE">
        <w:rPr>
          <w:b/>
          <w:sz w:val="28"/>
          <w:szCs w:val="28"/>
        </w:rPr>
        <w:t>Bulletin de</w:t>
      </w:r>
      <w:r>
        <w:rPr>
          <w:b/>
          <w:sz w:val="28"/>
          <w:szCs w:val="28"/>
        </w:rPr>
        <w:t xml:space="preserve"> RESERVATION soirée NEPALAISE   du samedi 30 novembre 2018</w:t>
      </w:r>
      <w:r w:rsidRPr="00F936CE">
        <w:rPr>
          <w:b/>
          <w:sz w:val="28"/>
          <w:szCs w:val="28"/>
        </w:rPr>
        <w:t xml:space="preserve">  </w:t>
      </w:r>
    </w:p>
    <w:p w:rsidR="00E17B10" w:rsidRPr="007D4A10" w:rsidRDefault="00E17B10">
      <w:pPr>
        <w:rPr>
          <w:sz w:val="20"/>
          <w:szCs w:val="20"/>
        </w:rPr>
      </w:pPr>
      <w:r w:rsidRPr="007D4A10">
        <w:rPr>
          <w:sz w:val="20"/>
          <w:szCs w:val="20"/>
        </w:rPr>
        <w:t>NOM :</w:t>
      </w:r>
      <w:r>
        <w:rPr>
          <w:sz w:val="20"/>
          <w:szCs w:val="20"/>
        </w:rPr>
        <w:t xml:space="preserve">                                                                                  </w:t>
      </w:r>
      <w:r w:rsidRPr="007D4A10">
        <w:rPr>
          <w:sz w:val="20"/>
          <w:szCs w:val="20"/>
        </w:rPr>
        <w:t>Prénom :</w:t>
      </w:r>
    </w:p>
    <w:p w:rsidR="00E17B10" w:rsidRPr="007D4A10" w:rsidRDefault="00E17B10">
      <w:pPr>
        <w:rPr>
          <w:sz w:val="20"/>
          <w:szCs w:val="20"/>
        </w:rPr>
      </w:pPr>
      <w:r>
        <w:rPr>
          <w:sz w:val="20"/>
          <w:szCs w:val="20"/>
        </w:rPr>
        <w:t xml:space="preserve">Tel : ……………………………………………………….                                 </w:t>
      </w:r>
      <w:r w:rsidRPr="007D4A10">
        <w:rPr>
          <w:sz w:val="20"/>
          <w:szCs w:val="20"/>
        </w:rPr>
        <w:t>Mail……………………………………………</w:t>
      </w:r>
    </w:p>
    <w:p w:rsidR="00E17B10" w:rsidRDefault="00E17B10">
      <w:pPr>
        <w:rPr>
          <w:sz w:val="20"/>
          <w:szCs w:val="20"/>
        </w:rPr>
      </w:pPr>
      <w:r w:rsidRPr="007D4A10">
        <w:rPr>
          <w:sz w:val="20"/>
          <w:szCs w:val="20"/>
        </w:rPr>
        <w:t>Réserve</w:t>
      </w:r>
      <w:r>
        <w:rPr>
          <w:sz w:val="20"/>
          <w:szCs w:val="20"/>
        </w:rPr>
        <w:t xml:space="preserve"> (nb)   …………………   entrées</w:t>
      </w:r>
      <w:r w:rsidRPr="007D4A10">
        <w:rPr>
          <w:sz w:val="20"/>
          <w:szCs w:val="20"/>
        </w:rPr>
        <w:t xml:space="preserve"> avec repas et animation </w:t>
      </w:r>
    </w:p>
    <w:p w:rsidR="00E17B10" w:rsidRDefault="00E17B10">
      <w:pPr>
        <w:rPr>
          <w:sz w:val="20"/>
          <w:szCs w:val="20"/>
        </w:rPr>
      </w:pPr>
      <w:r>
        <w:rPr>
          <w:sz w:val="20"/>
          <w:szCs w:val="20"/>
        </w:rPr>
        <w:t>Préférence pour le plat principal à cocher :</w:t>
      </w:r>
    </w:p>
    <w:p w:rsidR="00E17B10" w:rsidRPr="007D4A10" w:rsidRDefault="00E17B10">
      <w:pPr>
        <w:rPr>
          <w:sz w:val="20"/>
          <w:szCs w:val="20"/>
        </w:rPr>
      </w:pPr>
    </w:p>
    <w:p w:rsidR="00E17B10" w:rsidRPr="007D4A10" w:rsidRDefault="00E17B10">
      <w:pPr>
        <w:rPr>
          <w:sz w:val="20"/>
          <w:szCs w:val="20"/>
        </w:rPr>
      </w:pPr>
      <w:r w:rsidRPr="00656678">
        <w:rPr>
          <w:b/>
          <w:sz w:val="20"/>
          <w:szCs w:val="20"/>
        </w:rPr>
        <w:t>Chèque de</w:t>
      </w:r>
      <w:r w:rsidRPr="007D4A10">
        <w:rPr>
          <w:sz w:val="20"/>
          <w:szCs w:val="20"/>
        </w:rPr>
        <w:t xml:space="preserve"> ……………………..€ </w:t>
      </w:r>
      <w:r w:rsidRPr="00656678">
        <w:rPr>
          <w:b/>
          <w:sz w:val="20"/>
          <w:szCs w:val="20"/>
        </w:rPr>
        <w:t>au nom de  Partage Lyon  Rhône</w:t>
      </w:r>
      <w:r w:rsidRPr="007D4A10">
        <w:rPr>
          <w:sz w:val="20"/>
          <w:szCs w:val="20"/>
        </w:rPr>
        <w:t xml:space="preserve">   à adresser avant le </w:t>
      </w:r>
      <w:r>
        <w:rPr>
          <w:sz w:val="20"/>
          <w:szCs w:val="20"/>
        </w:rPr>
        <w:t xml:space="preserve"> </w:t>
      </w:r>
      <w:r>
        <w:rPr>
          <w:b/>
          <w:sz w:val="24"/>
          <w:szCs w:val="24"/>
        </w:rPr>
        <w:t>12 Novembre</w:t>
      </w:r>
      <w:r w:rsidRPr="009C3193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>8</w:t>
      </w:r>
      <w:r w:rsidRPr="007D4A10">
        <w:rPr>
          <w:sz w:val="20"/>
          <w:szCs w:val="20"/>
        </w:rPr>
        <w:t xml:space="preserve">                                            </w:t>
      </w:r>
    </w:p>
    <w:p w:rsidR="00E17B10" w:rsidRDefault="00E17B10" w:rsidP="009C3193">
      <w:pPr>
        <w:ind w:left="-540"/>
        <w:rPr>
          <w:sz w:val="20"/>
          <w:szCs w:val="20"/>
        </w:rPr>
      </w:pPr>
      <w:r w:rsidRPr="007D4A10">
        <w:rPr>
          <w:sz w:val="20"/>
          <w:szCs w:val="20"/>
        </w:rPr>
        <w:t xml:space="preserve"> à l’attention de :</w:t>
      </w:r>
      <w:r>
        <w:rPr>
          <w:sz w:val="20"/>
          <w:szCs w:val="20"/>
        </w:rPr>
        <w:t xml:space="preserve"> PARTAGE Lyon Rhône,  29</w:t>
      </w:r>
      <w:r w:rsidRPr="007D4A10">
        <w:rPr>
          <w:sz w:val="20"/>
          <w:szCs w:val="20"/>
        </w:rPr>
        <w:t xml:space="preserve"> cours Franklin Roosevelt 69006 LYON</w:t>
      </w:r>
      <w:bookmarkStart w:id="0" w:name="_GoBack"/>
      <w:bookmarkEnd w:id="0"/>
      <w:r>
        <w:rPr>
          <w:sz w:val="20"/>
          <w:szCs w:val="20"/>
        </w:rPr>
        <w:t xml:space="preserve">          </w:t>
      </w:r>
      <w:r w:rsidRPr="007D4A10">
        <w:rPr>
          <w:sz w:val="20"/>
          <w:szCs w:val="20"/>
        </w:rPr>
        <w:t xml:space="preserve">Mail : lynebarret@gmail.com   </w:t>
      </w:r>
    </w:p>
    <w:p w:rsidR="00E17B10" w:rsidRDefault="00E17B10" w:rsidP="009C3193">
      <w:pPr>
        <w:ind w:left="-540"/>
        <w:rPr>
          <w:sz w:val="20"/>
          <w:szCs w:val="20"/>
        </w:rPr>
      </w:pPr>
    </w:p>
    <w:p w:rsidR="00E17B10" w:rsidRDefault="00E17B10" w:rsidP="00F565B4">
      <w:r>
        <w:t xml:space="preserve">        -----------------------------------------------------------------------------------------------------------------------------                                                   </w:t>
      </w:r>
    </w:p>
    <w:sectPr w:rsidR="00E17B10" w:rsidSect="00D074F2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B10" w:rsidRDefault="00E17B10" w:rsidP="00C201DD">
      <w:pPr>
        <w:spacing w:after="0" w:line="240" w:lineRule="auto"/>
      </w:pPr>
      <w:r>
        <w:separator/>
      </w:r>
    </w:p>
  </w:endnote>
  <w:endnote w:type="continuationSeparator" w:id="0">
    <w:p w:rsidR="00E17B10" w:rsidRDefault="00E17B10" w:rsidP="00C20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B10" w:rsidRDefault="00E17B10" w:rsidP="00C201DD">
      <w:pPr>
        <w:spacing w:after="0" w:line="240" w:lineRule="auto"/>
      </w:pPr>
      <w:r>
        <w:separator/>
      </w:r>
    </w:p>
  </w:footnote>
  <w:footnote w:type="continuationSeparator" w:id="0">
    <w:p w:rsidR="00E17B10" w:rsidRDefault="00E17B10" w:rsidP="00C20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95C82"/>
    <w:multiLevelType w:val="hybridMultilevel"/>
    <w:tmpl w:val="59E876E0"/>
    <w:lvl w:ilvl="0" w:tplc="040C000B">
      <w:start w:val="1"/>
      <w:numFmt w:val="bullet"/>
      <w:lvlText w:val="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6FF9"/>
    <w:rsid w:val="000020EA"/>
    <w:rsid w:val="00032470"/>
    <w:rsid w:val="000353C8"/>
    <w:rsid w:val="000718E6"/>
    <w:rsid w:val="000A21E6"/>
    <w:rsid w:val="000D0832"/>
    <w:rsid w:val="0015609D"/>
    <w:rsid w:val="001F1169"/>
    <w:rsid w:val="001F6A9F"/>
    <w:rsid w:val="002C3735"/>
    <w:rsid w:val="00307FB1"/>
    <w:rsid w:val="00311147"/>
    <w:rsid w:val="00324F1A"/>
    <w:rsid w:val="00375B91"/>
    <w:rsid w:val="003D3060"/>
    <w:rsid w:val="0040426D"/>
    <w:rsid w:val="00417DC1"/>
    <w:rsid w:val="00447600"/>
    <w:rsid w:val="004579FC"/>
    <w:rsid w:val="00472620"/>
    <w:rsid w:val="004B70C0"/>
    <w:rsid w:val="004C5DAC"/>
    <w:rsid w:val="00527BEE"/>
    <w:rsid w:val="0055150B"/>
    <w:rsid w:val="005A6F55"/>
    <w:rsid w:val="005B7073"/>
    <w:rsid w:val="006237FD"/>
    <w:rsid w:val="00656678"/>
    <w:rsid w:val="0068290C"/>
    <w:rsid w:val="006A63C2"/>
    <w:rsid w:val="00726FF9"/>
    <w:rsid w:val="00730ABF"/>
    <w:rsid w:val="00752FF8"/>
    <w:rsid w:val="007C2F10"/>
    <w:rsid w:val="007D4A10"/>
    <w:rsid w:val="007E32FF"/>
    <w:rsid w:val="007F2EA5"/>
    <w:rsid w:val="0081205B"/>
    <w:rsid w:val="00822B05"/>
    <w:rsid w:val="00826B60"/>
    <w:rsid w:val="008327C7"/>
    <w:rsid w:val="008972AF"/>
    <w:rsid w:val="008C151F"/>
    <w:rsid w:val="008F21A2"/>
    <w:rsid w:val="00903A9B"/>
    <w:rsid w:val="009116A9"/>
    <w:rsid w:val="0092273C"/>
    <w:rsid w:val="009C3193"/>
    <w:rsid w:val="00A53A14"/>
    <w:rsid w:val="00A668AA"/>
    <w:rsid w:val="00A9452C"/>
    <w:rsid w:val="00AC0CF4"/>
    <w:rsid w:val="00AD021C"/>
    <w:rsid w:val="00B02D5A"/>
    <w:rsid w:val="00B23BB3"/>
    <w:rsid w:val="00BC0B5A"/>
    <w:rsid w:val="00BE20A6"/>
    <w:rsid w:val="00BE5627"/>
    <w:rsid w:val="00C201DD"/>
    <w:rsid w:val="00C307BB"/>
    <w:rsid w:val="00C321C9"/>
    <w:rsid w:val="00D074F2"/>
    <w:rsid w:val="00D608BC"/>
    <w:rsid w:val="00D71B46"/>
    <w:rsid w:val="00D75EF4"/>
    <w:rsid w:val="00DA3720"/>
    <w:rsid w:val="00DA4BFA"/>
    <w:rsid w:val="00DF1917"/>
    <w:rsid w:val="00E17B10"/>
    <w:rsid w:val="00E27E14"/>
    <w:rsid w:val="00E47B7D"/>
    <w:rsid w:val="00F12B37"/>
    <w:rsid w:val="00F461BC"/>
    <w:rsid w:val="00F565B4"/>
    <w:rsid w:val="00F936CE"/>
    <w:rsid w:val="00F93971"/>
    <w:rsid w:val="00FF0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F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0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201D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20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201DD"/>
    <w:rPr>
      <w:rFonts w:cs="Times New Roman"/>
    </w:rPr>
  </w:style>
  <w:style w:type="table" w:styleId="TableGrid">
    <w:name w:val="Table Grid"/>
    <w:basedOn w:val="TableNormal"/>
    <w:uiPriority w:val="99"/>
    <w:rsid w:val="002C373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</TotalTime>
  <Pages>2</Pages>
  <Words>278</Words>
  <Characters>1534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TENDEZ LA MAIN aux ENFANTS                                     </dc:title>
  <dc:subject/>
  <dc:creator>Brigitte</dc:creator>
  <cp:keywords/>
  <dc:description/>
  <cp:lastModifiedBy>Utilisateur</cp:lastModifiedBy>
  <cp:revision>8</cp:revision>
  <dcterms:created xsi:type="dcterms:W3CDTF">2018-10-02T06:56:00Z</dcterms:created>
  <dcterms:modified xsi:type="dcterms:W3CDTF">2018-10-02T07:31:00Z</dcterms:modified>
</cp:coreProperties>
</file>